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eastAsia="黑体"/>
          <w:szCs w:val="32"/>
        </w:rPr>
        <w:t>附件</w:t>
      </w:r>
    </w:p>
    <w:p>
      <w:pPr>
        <w:adjustRightInd w:val="0"/>
        <w:snapToGrid w:val="0"/>
        <w:spacing w:line="408" w:lineRule="auto"/>
        <w:rPr>
          <w:rFonts w:eastAsia="黑体"/>
          <w:szCs w:val="32"/>
        </w:rPr>
      </w:pPr>
    </w:p>
    <w:p>
      <w:pPr>
        <w:adjustRightInd w:val="0"/>
        <w:snapToGrid w:val="0"/>
        <w:jc w:val="center"/>
        <w:rPr>
          <w:rFonts w:eastAsia="方正小标宋_GBK"/>
          <w:sz w:val="38"/>
          <w:szCs w:val="38"/>
        </w:rPr>
      </w:pPr>
      <w:r>
        <w:rPr>
          <w:rFonts w:eastAsia="方正小标宋_GBK"/>
          <w:sz w:val="38"/>
          <w:szCs w:val="38"/>
        </w:rPr>
        <w:t>建设项目环境影响评价公众意见表</w:t>
      </w:r>
    </w:p>
    <w:p>
      <w:pPr>
        <w:adjustRightInd w:val="0"/>
        <w:snapToGrid w:val="0"/>
        <w:spacing w:line="408" w:lineRule="auto"/>
        <w:rPr>
          <w:rFonts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eastAsia="宋体"/>
                <w:sz w:val="21"/>
                <w:szCs w:val="21"/>
              </w:rPr>
            </w:pPr>
            <w:r>
              <w:rPr>
                <w:rFonts w:eastAsia="宋体"/>
                <w:bCs/>
                <w:sz w:val="21"/>
                <w:szCs w:val="21"/>
              </w:rPr>
              <w:t>项目名称</w:t>
            </w:r>
          </w:p>
        </w:tc>
        <w:tc>
          <w:tcPr>
            <w:tcW w:w="7289" w:type="dxa"/>
            <w:gridSpan w:val="2"/>
            <w:vAlign w:val="center"/>
          </w:tcPr>
          <w:p>
            <w:pPr>
              <w:adjustRightInd w:val="0"/>
              <w:snapToGrid w:val="0"/>
              <w:jc w:val="center"/>
              <w:rPr>
                <w:rFonts w:eastAsia="宋体"/>
                <w:sz w:val="21"/>
                <w:szCs w:val="21"/>
              </w:rPr>
            </w:pPr>
            <w:r>
              <w:rPr>
                <w:rFonts w:hint="default" w:eastAsia="宋体"/>
                <w:sz w:val="21"/>
                <w:szCs w:val="21"/>
                <w:lang w:val="en-US" w:eastAsia="zh-CN"/>
              </w:rPr>
              <w:t>江苏镇钛化工有限公司绿色提升及钛石膏产品技改项目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r>
              <w:rPr>
                <w:rFonts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r>
              <w:rPr>
                <w:rFonts w:eastAsia="宋体"/>
                <w:sz w:val="21"/>
                <w:szCs w:val="21"/>
              </w:rPr>
              <w:t>xx省xx市xx县（区、市）xx乡（镇、街道）xx路xx号</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ZlZmMzZDQ4NGQzODRhOTU0NTA5OTY0OTg1MzQ0MWQifQ=="/>
  </w:docVars>
  <w:rsids>
    <w:rsidRoot w:val="44EB321A"/>
    <w:rsid w:val="000606F7"/>
    <w:rsid w:val="000D3D69"/>
    <w:rsid w:val="000E014A"/>
    <w:rsid w:val="001C683B"/>
    <w:rsid w:val="00271A2E"/>
    <w:rsid w:val="002B7C90"/>
    <w:rsid w:val="003162F5"/>
    <w:rsid w:val="003910C4"/>
    <w:rsid w:val="003A3CAF"/>
    <w:rsid w:val="003A5AE5"/>
    <w:rsid w:val="004B761B"/>
    <w:rsid w:val="00526DD3"/>
    <w:rsid w:val="00577E48"/>
    <w:rsid w:val="00593624"/>
    <w:rsid w:val="005F58E8"/>
    <w:rsid w:val="0065385D"/>
    <w:rsid w:val="007C0748"/>
    <w:rsid w:val="007C23D3"/>
    <w:rsid w:val="008044D6"/>
    <w:rsid w:val="00862957"/>
    <w:rsid w:val="00952A2D"/>
    <w:rsid w:val="009C25C3"/>
    <w:rsid w:val="009D0121"/>
    <w:rsid w:val="00A227AA"/>
    <w:rsid w:val="00B12068"/>
    <w:rsid w:val="00B52727"/>
    <w:rsid w:val="00B820C5"/>
    <w:rsid w:val="00BA6F75"/>
    <w:rsid w:val="00C1199D"/>
    <w:rsid w:val="00CA3534"/>
    <w:rsid w:val="00CC2190"/>
    <w:rsid w:val="00CC5B39"/>
    <w:rsid w:val="00CE7788"/>
    <w:rsid w:val="00D3050D"/>
    <w:rsid w:val="00D97E9D"/>
    <w:rsid w:val="00DA1A08"/>
    <w:rsid w:val="00DB7F14"/>
    <w:rsid w:val="00F8208C"/>
    <w:rsid w:val="1E9F06F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ylmfeng.com</Company>
  <Pages>2</Pages>
  <Words>84</Words>
  <Characters>484</Characters>
  <Lines>4</Lines>
  <Paragraphs>1</Paragraphs>
  <TotalTime>3</TotalTime>
  <ScaleCrop>false</ScaleCrop>
  <LinksUpToDate>false</LinksUpToDate>
  <CharactersWithSpaces>567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2024-12-01T03:20:00Z</dcterms:created>
  <dc:creator>君榕</dc:creator>
  <cp:lastModifiedBy>nian1215</cp:lastModifiedBy>
  <dcterms:modified xsi:type="dcterms:W3CDTF">2025-01-02T02:39:30Z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C78CD4BF7ADE45A9B1B4D3043713B025_12</vt:lpwstr>
  </property>
</Properties>
</file>